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C26" w:rsidRDefault="001921B7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A849624" wp14:editId="7B80C90D">
                <wp:simplePos x="0" y="0"/>
                <wp:positionH relativeFrom="column">
                  <wp:posOffset>4199890</wp:posOffset>
                </wp:positionH>
                <wp:positionV relativeFrom="paragraph">
                  <wp:posOffset>1685925</wp:posOffset>
                </wp:positionV>
                <wp:extent cx="1095375" cy="1257300"/>
                <wp:effectExtent l="0" t="0" r="28575" b="38100"/>
                <wp:wrapTopAndBottom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1257300"/>
                        </a:xfrm>
                        <a:prstGeom prst="downArrowCallout">
                          <a:avLst>
                            <a:gd name="adj1" fmla="val 25203"/>
                            <a:gd name="adj2" fmla="val 25203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18F" w:rsidRPr="00E84547" w:rsidRDefault="001A218F" w:rsidP="001A218F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8454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P</w:t>
                            </w:r>
                            <w:r w:rsidR="006F3A50" w:rsidRPr="00E8454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roject Applications d</w:t>
                            </w:r>
                            <w:r w:rsidRPr="00E8454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ue</w:t>
                            </w:r>
                            <w:r w:rsidR="006F3A50" w:rsidRPr="00E8454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8454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8/21/2017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AutoShape 7" o:spid="_x0000_s1026" type="#_x0000_t80" style="position:absolute;left:0;text-align:left;margin-left:330.7pt;margin-top:132.75pt;width:86.25pt;height:9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" adj=",5356,18464,8078">
                <v:textbox>
                  <w:txbxContent>
                    <w:p w:rsidR="001A218F" w:rsidRPr="00E84547" w:rsidRDefault="001A218F" w:rsidP="001A218F">
                      <w:pPr>
                        <w:jc w:val="center"/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E84547"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>P</w:t>
                      </w:r>
                      <w:r w:rsidR="006F3A50" w:rsidRPr="00E84547"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>roject Applications d</w:t>
                      </w:r>
                      <w:r w:rsidRPr="00E84547"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>ue</w:t>
                      </w:r>
                      <w:r w:rsidR="006F3A50" w:rsidRPr="00E84547"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E84547"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>8/21/2017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E4D1F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0FDD4A0" wp14:editId="24D2B067">
                <wp:simplePos x="0" y="0"/>
                <wp:positionH relativeFrom="column">
                  <wp:posOffset>7591425</wp:posOffset>
                </wp:positionH>
                <wp:positionV relativeFrom="paragraph">
                  <wp:posOffset>3038475</wp:posOffset>
                </wp:positionV>
                <wp:extent cx="866775" cy="866775"/>
                <wp:effectExtent l="0" t="19050" r="28575" b="28575"/>
                <wp:wrapTopAndBottom/>
                <wp:docPr id="1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866775"/>
                        </a:xfrm>
                        <a:prstGeom prst="upArrowCallout">
                          <a:avLst>
                            <a:gd name="adj1" fmla="val 29110"/>
                            <a:gd name="adj2" fmla="val 2911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D1F" w:rsidRPr="002A07AA" w:rsidRDefault="000E4D1F" w:rsidP="000E4D1F">
                            <w:pPr>
                              <w:jc w:val="center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2A07AA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HUD Debriefing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AutoShape 11" o:spid="_x0000_s1027" type="#_x0000_t79" style="position:absolute;left:0;text-align:left;margin-left:597.75pt;margin-top:239.25pt;width:68.25pt;height:68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" adj=",4512,,7656">
                <v:textbox>
                  <w:txbxContent>
                    <w:p w:rsidR="000E4D1F" w:rsidRPr="002A07AA" w:rsidRDefault="000E4D1F" w:rsidP="000E4D1F">
                      <w:pPr>
                        <w:jc w:val="center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2A07AA">
                        <w:rPr>
                          <w:rFonts w:asciiTheme="minorHAnsi" w:hAnsiTheme="minorHAnsi"/>
                          <w:sz w:val="24"/>
                          <w:szCs w:val="24"/>
                        </w:rPr>
                        <w:t>HUD Debriefing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E4D1F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1C634B0" wp14:editId="6BE01E09">
                <wp:simplePos x="0" y="0"/>
                <wp:positionH relativeFrom="column">
                  <wp:posOffset>7172325</wp:posOffset>
                </wp:positionH>
                <wp:positionV relativeFrom="paragraph">
                  <wp:posOffset>1962150</wp:posOffset>
                </wp:positionV>
                <wp:extent cx="866775" cy="962025"/>
                <wp:effectExtent l="0" t="0" r="28575" b="47625"/>
                <wp:wrapTopAndBottom/>
                <wp:docPr id="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962025"/>
                        </a:xfrm>
                        <a:prstGeom prst="downArrowCallout">
                          <a:avLst>
                            <a:gd name="adj1" fmla="val 25203"/>
                            <a:gd name="adj2" fmla="val 25203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D1F" w:rsidRPr="00E84547" w:rsidRDefault="000E4D1F" w:rsidP="000E4D1F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N</w:t>
                            </w:r>
                            <w:r w:rsidR="00B357BA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OFA due to HUD 9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/28/17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80" style="position:absolute;left:0;text-align:left;margin-left:564.75pt;margin-top:154.5pt;width:68.25pt;height:75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" adj=",5356,18356,8078">
                <v:textbox>
                  <w:txbxContent>
                    <w:p w:rsidR="000E4D1F" w:rsidRPr="00E84547" w:rsidRDefault="000E4D1F" w:rsidP="000E4D1F">
                      <w:pPr>
                        <w:jc w:val="center"/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>N</w:t>
                      </w:r>
                      <w:r w:rsidR="00B357BA"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>OFA due to HUD 9</w:t>
                      </w:r>
                      <w:r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>/28/17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E4D1F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FED3C8E" wp14:editId="1B38BBAD">
                <wp:simplePos x="0" y="0"/>
                <wp:positionH relativeFrom="column">
                  <wp:posOffset>5724525</wp:posOffset>
                </wp:positionH>
                <wp:positionV relativeFrom="paragraph">
                  <wp:posOffset>3038475</wp:posOffset>
                </wp:positionV>
                <wp:extent cx="1809750" cy="1314450"/>
                <wp:effectExtent l="0" t="19050" r="19050" b="19050"/>
                <wp:wrapTopAndBottom/>
                <wp:docPr id="1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0" cy="1314450"/>
                        </a:xfrm>
                        <a:prstGeom prst="upArrowCallout">
                          <a:avLst>
                            <a:gd name="adj1" fmla="val 29110"/>
                            <a:gd name="adj2" fmla="val 2911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D1F" w:rsidRPr="000E4D1F" w:rsidRDefault="000E4D1F" w:rsidP="000E4D1F">
                            <w:pPr>
                              <w:jc w:val="center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0E4D1F">
                              <w:rPr>
                                <w:rFonts w:asciiTheme="minorHAnsi" w:hAnsiTheme="minorHAnsi"/>
                                <w:noProof/>
                                <w:sz w:val="24"/>
                                <w:szCs w:val="24"/>
                              </w:rPr>
                              <w:t>Project Applicants will be notified of acceptance, rejection, or reduction on or by 9/13/17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79" style="position:absolute;left:0;text-align:left;margin-left:450.75pt;margin-top:239.25pt;width:142.5pt;height:103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" adj=",6233,,8517">
                <v:textbox>
                  <w:txbxContent>
                    <w:p w:rsidR="000E4D1F" w:rsidRPr="000E4D1F" w:rsidRDefault="000E4D1F" w:rsidP="000E4D1F">
                      <w:pPr>
                        <w:jc w:val="center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0E4D1F">
                        <w:rPr>
                          <w:rFonts w:asciiTheme="minorHAnsi" w:hAnsiTheme="minorHAnsi"/>
                          <w:noProof/>
                          <w:sz w:val="24"/>
                          <w:szCs w:val="24"/>
                        </w:rPr>
                        <w:t>Project Applicants will be notified of acceptance, rejection, or reduction on or by 9/13/17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84547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9D24039" wp14:editId="21F699E9">
                <wp:simplePos x="0" y="0"/>
                <wp:positionH relativeFrom="column">
                  <wp:posOffset>4200525</wp:posOffset>
                </wp:positionH>
                <wp:positionV relativeFrom="paragraph">
                  <wp:posOffset>3038475</wp:posOffset>
                </wp:positionV>
                <wp:extent cx="1308735" cy="1123950"/>
                <wp:effectExtent l="0" t="0" r="0" b="0"/>
                <wp:wrapTopAndBottom/>
                <wp:docPr id="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735" cy="1123950"/>
                        </a:xfrm>
                        <a:prstGeom prst="upArrowCallout">
                          <a:avLst>
                            <a:gd name="adj1" fmla="val 29110"/>
                            <a:gd name="adj2" fmla="val 2911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7C26" w:rsidRPr="00E84547" w:rsidRDefault="001A218F" w:rsidP="001A218F">
                            <w:pPr>
                              <w:jc w:val="center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 w:rsidRPr="00E84547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Scoring &amp; Ranking Process Begins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79" style="position:absolute;left:0;text-align:left;margin-left:330.75pt;margin-top:239.25pt;width:103.05pt;height:8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">
                <v:textbox>
                  <w:txbxContent>
                    <w:p w:rsidR="00267C26" w:rsidRPr="00E84547" w:rsidRDefault="001A218F" w:rsidP="001A218F">
                      <w:pPr>
                        <w:jc w:val="center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 w:rsidRPr="00E84547">
                        <w:rPr>
                          <w:rFonts w:asciiTheme="minorHAnsi" w:hAnsiTheme="minorHAnsi"/>
                          <w:sz w:val="24"/>
                          <w:szCs w:val="24"/>
                        </w:rPr>
                        <w:t>Scoring &amp; Ranking Process Begins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84547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1895475</wp:posOffset>
                </wp:positionV>
                <wp:extent cx="1015365" cy="1028700"/>
                <wp:effectExtent l="0" t="0" r="0" b="0"/>
                <wp:wrapTopAndBottom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5365" cy="1028700"/>
                        </a:xfrm>
                        <a:prstGeom prst="downArrowCallout">
                          <a:avLst>
                            <a:gd name="adj1" fmla="val 25000"/>
                            <a:gd name="adj2" fmla="val 25000"/>
                            <a:gd name="adj3" fmla="val 16886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18F" w:rsidRPr="00E84547" w:rsidRDefault="001A218F" w:rsidP="001A218F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8454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NOFA Published</w:t>
                            </w:r>
                            <w:r w:rsidR="006F3A50" w:rsidRPr="00E8454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8454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7/14/2017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1" type="#_x0000_t80" style="position:absolute;left:0;text-align:left;margin-left:28.05pt;margin-top:149.25pt;width:79.9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">
                <v:textbox>
                  <w:txbxContent>
                    <w:p w:rsidR="001A218F" w:rsidRPr="00E84547" w:rsidRDefault="001A218F" w:rsidP="001A218F">
                      <w:pPr>
                        <w:jc w:val="center"/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E84547"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>NOFA Published</w:t>
                      </w:r>
                      <w:r w:rsidR="006F3A50" w:rsidRPr="00E84547"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E84547">
                        <w:rPr>
                          <w:rFonts w:asciiTheme="minorHAnsi" w:hAnsiTheme="minorHAnsi"/>
                          <w:b/>
                          <w:color w:val="FF0000"/>
                          <w:sz w:val="24"/>
                          <w:szCs w:val="24"/>
                        </w:rPr>
                        <w:t>7/14/2017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84547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2974340</wp:posOffset>
                </wp:positionV>
                <wp:extent cx="1047750" cy="1254760"/>
                <wp:effectExtent l="0" t="0" r="0" b="0"/>
                <wp:wrapTopAndBottom/>
                <wp:docPr id="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1254760"/>
                        </a:xfrm>
                        <a:prstGeom prst="upArrowCallout">
                          <a:avLst>
                            <a:gd name="adj1" fmla="val 25000"/>
                            <a:gd name="adj2" fmla="val 25000"/>
                            <a:gd name="adj3" fmla="val 19960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A50" w:rsidRPr="006F3A50" w:rsidRDefault="006F3A50" w:rsidP="006F3A50">
                            <w:pPr>
                              <w:jc w:val="center"/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</w:pPr>
                            <w:r w:rsidRPr="006F3A50"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  <w:t xml:space="preserve">HUD Technical Assistance </w:t>
                            </w: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  <w:t>begins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32" type="#_x0000_t79" style="position:absolute;left:0;text-align:left;margin-left:0;margin-top:234.2pt;width:82.5pt;height:98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">
                <v:textbox>
                  <w:txbxContent>
                    <w:p w:rsidR="006F3A50" w:rsidRPr="006F3A50" w:rsidRDefault="006F3A50" w:rsidP="006F3A50">
                      <w:pPr>
                        <w:jc w:val="center"/>
                        <w:rPr>
                          <w:rFonts w:ascii="Calibri" w:hAnsi="Calibri"/>
                          <w:sz w:val="24"/>
                          <w:szCs w:val="24"/>
                        </w:rPr>
                      </w:pPr>
                      <w:r w:rsidRPr="006F3A50">
                        <w:rPr>
                          <w:rFonts w:ascii="Calibri" w:hAnsi="Calibri"/>
                          <w:sz w:val="24"/>
                          <w:szCs w:val="24"/>
                        </w:rPr>
                        <w:t xml:space="preserve">HUD Technical Assistance </w:t>
                      </w:r>
                      <w:r>
                        <w:rPr>
                          <w:rFonts w:ascii="Calibri" w:hAnsi="Calibri"/>
                          <w:sz w:val="24"/>
                          <w:szCs w:val="24"/>
                        </w:rPr>
                        <w:t>begins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84547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2981325</wp:posOffset>
                </wp:positionV>
                <wp:extent cx="1047750" cy="1371600"/>
                <wp:effectExtent l="0" t="0" r="0" b="0"/>
                <wp:wrapTopAndBottom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1371600"/>
                        </a:xfrm>
                        <a:prstGeom prst="upArrowCallout">
                          <a:avLst>
                            <a:gd name="adj1" fmla="val 25000"/>
                            <a:gd name="adj2" fmla="val 25000"/>
                            <a:gd name="adj3" fmla="val 21818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18F" w:rsidRPr="001A218F" w:rsidRDefault="001A218F" w:rsidP="001A218F">
                            <w:pPr>
                              <w:jc w:val="center"/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>HUD Technical Assistance Call 7/27/17</w:t>
                            </w:r>
                            <w:r w:rsidR="006F3A50"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3" type="#_x0000_t79" style="position:absolute;left:0;text-align:left;margin-left:163.5pt;margin-top:234.75pt;width:82.5pt;height:10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">
                <v:textbox>
                  <w:txbxContent>
                    <w:p w:rsidR="001A218F" w:rsidRPr="001A218F" w:rsidRDefault="001A218F" w:rsidP="001A218F">
                      <w:pPr>
                        <w:jc w:val="center"/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/>
                          <w:sz w:val="24"/>
                          <w:szCs w:val="24"/>
                        </w:rPr>
                        <w:t>HUD Technical Assistance Call 7/27/17</w:t>
                      </w:r>
                      <w:r w:rsidR="006F3A50">
                        <w:rPr>
                          <w:rFonts w:asciiTheme="minorHAnsi" w:hAnsiTheme="minorHAnsi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84547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8229600" cy="285750"/>
                <wp:effectExtent l="0" t="0" r="0" b="0"/>
                <wp:wrapSquare wrapText="bothSides"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29600" cy="28575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left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4410"/>
                              <w:gridCol w:w="4320"/>
                              <w:gridCol w:w="3510"/>
                            </w:tblGrid>
                            <w:tr w:rsidR="001A218F" w:rsidTr="006F3A50">
                              <w:tc>
                                <w:tcPr>
                                  <w:tcW w:w="4410" w:type="dxa"/>
                                  <w:vAlign w:val="center"/>
                                </w:tcPr>
                                <w:p w:rsidR="001A218F" w:rsidRDefault="001A218F">
                                  <w:pPr>
                                    <w:spacing w:after="0"/>
                                  </w:pPr>
                                  <w:r>
                                    <w:t xml:space="preserve">July </w:t>
                                  </w:r>
                                </w:p>
                              </w:tc>
                              <w:tc>
                                <w:tcPr>
                                  <w:tcW w:w="4320" w:type="dxa"/>
                                  <w:vAlign w:val="center"/>
                                </w:tcPr>
                                <w:p w:rsidR="001A218F" w:rsidRDefault="001A218F">
                                  <w:pPr>
                                    <w:spacing w:after="0"/>
                                  </w:pPr>
                                  <w:r>
                                    <w:t>August</w:t>
                                  </w:r>
                                </w:p>
                              </w:tc>
                              <w:tc>
                                <w:tcPr>
                                  <w:tcW w:w="3510" w:type="dxa"/>
                                  <w:vAlign w:val="center"/>
                                </w:tcPr>
                                <w:p w:rsidR="001A218F" w:rsidRDefault="001A218F">
                                  <w:pPr>
                                    <w:spacing w:after="0"/>
                                  </w:pPr>
                                  <w:r>
                                    <w:t xml:space="preserve">September </w:t>
                                  </w:r>
                                </w:p>
                              </w:tc>
                            </w:tr>
                          </w:tbl>
                          <w:p w:rsidR="00267C26" w:rsidRDefault="00267C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4" style="position:absolute;left:0;text-align:left;margin-left:0;margin-top:0;width:9in;height:22.5pt;z-index:251653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" fillcolor="#cfc">
                <v:textbox>
                  <w:txbxContent>
                    <w:tbl>
                      <w:tblPr>
                        <w:tblW w:w="0" w:type="auto"/>
                        <w:tblInd w:w="108" w:type="dxa"/>
                        <w:tblBorders>
                          <w:left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4410"/>
                        <w:gridCol w:w="4320"/>
                        <w:gridCol w:w="3510"/>
                      </w:tblGrid>
                      <w:tr w:rsidR="001A218F" w:rsidTr="006F3A50">
                        <w:tc>
                          <w:tcPr>
                            <w:tcW w:w="4410" w:type="dxa"/>
                            <w:vAlign w:val="center"/>
                          </w:tcPr>
                          <w:p w:rsidR="001A218F" w:rsidRDefault="001A218F">
                            <w:pPr>
                              <w:spacing w:after="0"/>
                            </w:pPr>
                            <w:r>
                              <w:t xml:space="preserve">July </w:t>
                            </w:r>
                          </w:p>
                        </w:tc>
                        <w:tc>
                          <w:tcPr>
                            <w:tcW w:w="4320" w:type="dxa"/>
                            <w:vAlign w:val="center"/>
                          </w:tcPr>
                          <w:p w:rsidR="001A218F" w:rsidRDefault="001A218F">
                            <w:pPr>
                              <w:spacing w:after="0"/>
                            </w:pPr>
                            <w:r>
                              <w:t>August</w:t>
                            </w:r>
                          </w:p>
                        </w:tc>
                        <w:tc>
                          <w:tcPr>
                            <w:tcW w:w="3510" w:type="dxa"/>
                            <w:vAlign w:val="center"/>
                          </w:tcPr>
                          <w:p w:rsidR="001A218F" w:rsidRDefault="001A218F">
                            <w:pPr>
                              <w:spacing w:after="0"/>
                            </w:pPr>
                            <w:r>
                              <w:t xml:space="preserve">September </w:t>
                            </w:r>
                          </w:p>
                        </w:tc>
                      </w:tr>
                    </w:tbl>
                    <w:p w:rsidR="00267C26" w:rsidRDefault="00267C26"/>
                  </w:txbxContent>
                </v:textbox>
                <w10:wrap type="square" anchorx="margin" anchory="margin"/>
              </v:rect>
            </w:pict>
          </mc:Fallback>
        </mc:AlternateContent>
      </w:r>
      <w:r w:rsidR="00E84547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61025" cy="1066800"/>
                <wp:effectExtent l="0" t="0" r="0" b="0"/>
                <wp:wrapSquare wrapText="bothSides"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102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7C26" w:rsidRPr="001A218F" w:rsidRDefault="001A21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1A218F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FY 2017 CoC NOFA</w:t>
                            </w:r>
                          </w:p>
                          <w:p w:rsidR="001A218F" w:rsidRPr="001A218F" w:rsidRDefault="001A21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1A218F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  <w:t>Important Dates &amp; Deadlines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5" type="#_x0000_t202" style="position:absolute;left:0;text-align:left;margin-left:0;margin-top:0;width:445.75pt;height:84pt;z-index:2516608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" stroked="f">
                <v:textbox>
                  <w:txbxContent>
                    <w:p w:rsidR="00267C26" w:rsidRPr="001A218F" w:rsidRDefault="001A218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</w:pPr>
                      <w:r w:rsidRPr="001A218F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FY 2017 CoC NOFA</w:t>
                      </w:r>
                    </w:p>
                    <w:p w:rsidR="001A218F" w:rsidRPr="001A218F" w:rsidRDefault="001A218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</w:pPr>
                      <w:r w:rsidRPr="001A218F"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  <w:t>Important Dates &amp; Deadlines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67C26" w:rsidSect="006F3A50">
      <w:footerReference w:type="default" r:id="rId8"/>
      <w:pgSz w:w="15840" w:h="12240" w:orient="landscape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E2A" w:rsidRDefault="009C5E2A" w:rsidP="00E84547">
      <w:pPr>
        <w:spacing w:after="0"/>
      </w:pPr>
      <w:r>
        <w:separator/>
      </w:r>
    </w:p>
  </w:endnote>
  <w:endnote w:type="continuationSeparator" w:id="0">
    <w:p w:rsidR="009C5E2A" w:rsidRDefault="009C5E2A" w:rsidP="00E845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547" w:rsidRDefault="00E84547">
    <w:pPr>
      <w:pStyle w:val="Footer"/>
    </w:pPr>
    <w:r>
      <w:t>Updated 7/21/17</w:t>
    </w:r>
  </w:p>
  <w:p w:rsidR="00E84547" w:rsidRDefault="00E845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E2A" w:rsidRDefault="009C5E2A" w:rsidP="00E84547">
      <w:pPr>
        <w:spacing w:after="0"/>
      </w:pPr>
      <w:r>
        <w:separator/>
      </w:r>
    </w:p>
  </w:footnote>
  <w:footnote w:type="continuationSeparator" w:id="0">
    <w:p w:rsidR="009C5E2A" w:rsidRDefault="009C5E2A" w:rsidP="00E8454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D56EE"/>
    <w:multiLevelType w:val="hybridMultilevel"/>
    <w:tmpl w:val="811693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3A4D63"/>
    <w:multiLevelType w:val="hybridMultilevel"/>
    <w:tmpl w:val="402C2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18F"/>
    <w:rsid w:val="000E4D1F"/>
    <w:rsid w:val="001411D0"/>
    <w:rsid w:val="00171539"/>
    <w:rsid w:val="001921B7"/>
    <w:rsid w:val="001A218F"/>
    <w:rsid w:val="00200BBD"/>
    <w:rsid w:val="00267C26"/>
    <w:rsid w:val="002A07AA"/>
    <w:rsid w:val="006F3A50"/>
    <w:rsid w:val="0087464E"/>
    <w:rsid w:val="009C5E2A"/>
    <w:rsid w:val="00AF6820"/>
    <w:rsid w:val="00B357BA"/>
    <w:rsid w:val="00CB49BD"/>
    <w:rsid w:val="00E84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D1F"/>
    <w:pPr>
      <w:spacing w:after="1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72"/>
    </w:rPr>
  </w:style>
  <w:style w:type="paragraph" w:styleId="BalloonText">
    <w:name w:val="Balloon Text"/>
    <w:basedOn w:val="Normal"/>
    <w:semiHidden/>
    <w:rsid w:val="008746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21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5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547"/>
  </w:style>
  <w:style w:type="paragraph" w:styleId="Footer">
    <w:name w:val="footer"/>
    <w:basedOn w:val="Normal"/>
    <w:link w:val="FooterChar"/>
    <w:uiPriority w:val="99"/>
    <w:unhideWhenUsed/>
    <w:rsid w:val="00E845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5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D1F"/>
    <w:pPr>
      <w:spacing w:after="1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72"/>
    </w:rPr>
  </w:style>
  <w:style w:type="paragraph" w:styleId="BalloonText">
    <w:name w:val="Balloon Text"/>
    <w:basedOn w:val="Normal"/>
    <w:semiHidden/>
    <w:rsid w:val="008746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21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845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547"/>
  </w:style>
  <w:style w:type="paragraph" w:styleId="Footer">
    <w:name w:val="footer"/>
    <w:basedOn w:val="Normal"/>
    <w:link w:val="FooterChar"/>
    <w:uiPriority w:val="99"/>
    <w:unhideWhenUsed/>
    <w:rsid w:val="00E845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ew\AppData\Roaming\Microsoft\Templates\Timelin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Timeline</Template>
  <TotalTime>38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Wiscombe</dc:creator>
  <cp:lastModifiedBy>Nicole Wiscombe</cp:lastModifiedBy>
  <cp:revision>4</cp:revision>
  <cp:lastPrinted>2001-05-29T17:59:00Z</cp:lastPrinted>
  <dcterms:created xsi:type="dcterms:W3CDTF">2017-07-21T15:23:00Z</dcterms:created>
  <dcterms:modified xsi:type="dcterms:W3CDTF">2017-08-07T13:30:00Z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TC010162651033</vt:lpwstr>
  </property>
</Properties>
</file>